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E71" w:rsidRDefault="00024E71">
      <w:pPr>
        <w:spacing w:before="24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Tematický plán předmětu ošetřování nemocných</w:t>
      </w:r>
    </w:p>
    <w:p w:rsidR="00024E71" w:rsidRDefault="00024E71">
      <w:pPr>
        <w:spacing w:before="120" w:after="1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ročník oboru zdravotnický asistent</w:t>
      </w:r>
    </w:p>
    <w:p w:rsidR="00024E71" w:rsidRDefault="00024E71">
      <w:pPr>
        <w:tabs>
          <w:tab w:val="left" w:pos="5580"/>
        </w:tabs>
        <w:jc w:val="center"/>
      </w:pPr>
    </w:p>
    <w:p w:rsidR="00024E71" w:rsidRDefault="00024E71">
      <w:pPr>
        <w:tabs>
          <w:tab w:val="left" w:pos="5580"/>
        </w:tabs>
        <w:jc w:val="center"/>
        <w:rPr>
          <w:b/>
        </w:rPr>
      </w:pPr>
      <w:r>
        <w:rPr>
          <w:b/>
        </w:rPr>
        <w:t xml:space="preserve">Třída: ZA </w:t>
      </w:r>
      <w:smartTag w:uri="urn:schemas-microsoft-com:office:smarttags" w:element="metricconverter">
        <w:smartTagPr>
          <w:attr w:name="ProductID" w:val="4. A"/>
        </w:smartTagPr>
        <w:r>
          <w:rPr>
            <w:b/>
          </w:rPr>
          <w:t>4. A</w:t>
        </w:r>
      </w:smartTag>
    </w:p>
    <w:p w:rsidR="00024E71" w:rsidRDefault="00024E71">
      <w:pPr>
        <w:tabs>
          <w:tab w:val="left" w:pos="5580"/>
        </w:tabs>
        <w:jc w:val="center"/>
      </w:pPr>
      <w:r>
        <w:t>školní rok: 2016/2017</w:t>
      </w:r>
    </w:p>
    <w:p w:rsidR="00024E71" w:rsidRDefault="00024E71">
      <w:pPr>
        <w:tabs>
          <w:tab w:val="left" w:pos="5580"/>
        </w:tabs>
        <w:jc w:val="center"/>
      </w:pPr>
    </w:p>
    <w:p w:rsidR="00024E71" w:rsidRDefault="00024E7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Ošetřování nemocných interních oborů</w:t>
      </w:r>
    </w:p>
    <w:p w:rsidR="00024E71" w:rsidRDefault="00024E71">
      <w:pPr>
        <w:jc w:val="center"/>
        <w:rPr>
          <w:b/>
          <w:sz w:val="28"/>
          <w:szCs w:val="28"/>
        </w:rPr>
      </w:pPr>
    </w:p>
    <w:p w:rsidR="00024E71" w:rsidRDefault="00024E71">
      <w:pPr>
        <w:jc w:val="center"/>
        <w:rPr>
          <w:b/>
        </w:rPr>
      </w:pPr>
      <w:r w:rsidRPr="00CB7167">
        <w:rPr>
          <w:b/>
        </w:rPr>
        <w:t>Výuka: 14 hodin týdně (celkem 131 hodin)</w:t>
      </w:r>
    </w:p>
    <w:p w:rsidR="00024E71" w:rsidRDefault="00024E71">
      <w:pPr>
        <w:tabs>
          <w:tab w:val="left" w:pos="360"/>
          <w:tab w:val="left" w:pos="6840"/>
        </w:tabs>
        <w:rPr>
          <w:b/>
        </w:rPr>
      </w:pPr>
      <w:bookmarkStart w:id="0" w:name="Text23"/>
    </w:p>
    <w:bookmarkEnd w:id="0"/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Ošetřování nemocných – přípravn</w:t>
      </w:r>
      <w:r>
        <w:rPr>
          <w:b/>
          <w:bCs/>
        </w:rPr>
        <w:t>ý</w:t>
      </w:r>
      <w:r w:rsidRPr="008B7DFA">
        <w:rPr>
          <w:b/>
          <w:bCs/>
        </w:rPr>
        <w:t xml:space="preserve"> týd</w:t>
      </w:r>
      <w:r>
        <w:rPr>
          <w:b/>
          <w:bCs/>
        </w:rPr>
        <w:t>en</w:t>
      </w:r>
      <w:r w:rsidRPr="008B7DFA">
        <w:rPr>
          <w:b/>
          <w:bCs/>
        </w:rPr>
        <w:t xml:space="preserve"> ve škole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>5. –9. 9. 2016</w:t>
      </w:r>
    </w:p>
    <w:p w:rsidR="00024E71" w:rsidRPr="008B7DFA" w:rsidRDefault="00024E71" w:rsidP="008B7DFA">
      <w:pPr>
        <w:numPr>
          <w:ilvl w:val="3"/>
          <w:numId w:val="21"/>
        </w:numPr>
        <w:tabs>
          <w:tab w:val="clear" w:pos="2880"/>
          <w:tab w:val="num" w:pos="709"/>
        </w:tabs>
        <w:ind w:left="709" w:hanging="283"/>
      </w:pPr>
      <w:r w:rsidRPr="008B7DFA">
        <w:t>BOZP a PO při Ošetřování nemocných,</w:t>
      </w:r>
    </w:p>
    <w:p w:rsidR="00024E71" w:rsidRPr="008B7DFA" w:rsidRDefault="00024E71" w:rsidP="008B7DFA">
      <w:pPr>
        <w:numPr>
          <w:ilvl w:val="3"/>
          <w:numId w:val="21"/>
        </w:numPr>
        <w:tabs>
          <w:tab w:val="clear" w:pos="2880"/>
          <w:tab w:val="num" w:pos="709"/>
        </w:tabs>
        <w:ind w:left="709" w:hanging="283"/>
      </w:pPr>
      <w:r w:rsidRPr="008B7DFA">
        <w:t xml:space="preserve">cíl a charakteristika předmětu (ŠVP), </w:t>
      </w:r>
    </w:p>
    <w:p w:rsidR="00024E71" w:rsidRPr="008B7DFA" w:rsidRDefault="00024E71" w:rsidP="008B7DFA">
      <w:pPr>
        <w:numPr>
          <w:ilvl w:val="3"/>
          <w:numId w:val="21"/>
        </w:numPr>
        <w:tabs>
          <w:tab w:val="clear" w:pos="2880"/>
          <w:tab w:val="num" w:pos="709"/>
        </w:tabs>
        <w:ind w:left="709" w:hanging="283"/>
      </w:pPr>
      <w:r w:rsidRPr="008B7DFA">
        <w:t>pravidla chování žáků na OSN,</w:t>
      </w:r>
    </w:p>
    <w:p w:rsidR="00024E71" w:rsidRPr="008B7DFA" w:rsidRDefault="00024E71" w:rsidP="008B7DFA">
      <w:pPr>
        <w:numPr>
          <w:ilvl w:val="3"/>
          <w:numId w:val="21"/>
        </w:numPr>
        <w:tabs>
          <w:tab w:val="clear" w:pos="2880"/>
          <w:tab w:val="num" w:pos="709"/>
        </w:tabs>
        <w:ind w:left="709" w:hanging="283"/>
      </w:pPr>
      <w:r w:rsidRPr="008B7DFA">
        <w:t>Etický kodex sestry/zdravotnického asistenta,</w:t>
      </w:r>
    </w:p>
    <w:p w:rsidR="00024E71" w:rsidRPr="008B7DFA" w:rsidRDefault="00024E71" w:rsidP="008B7DFA">
      <w:pPr>
        <w:numPr>
          <w:ilvl w:val="3"/>
          <w:numId w:val="21"/>
        </w:numPr>
        <w:tabs>
          <w:tab w:val="clear" w:pos="2880"/>
          <w:tab w:val="num" w:pos="709"/>
        </w:tabs>
        <w:ind w:left="709" w:hanging="283"/>
      </w:pPr>
      <w:r w:rsidRPr="008B7DFA">
        <w:t>specifika organizace práce na ošetřovacích jednotkách,</w:t>
      </w:r>
    </w:p>
    <w:p w:rsidR="00024E71" w:rsidRPr="008B7DFA" w:rsidRDefault="00024E71" w:rsidP="008B7DFA">
      <w:pPr>
        <w:numPr>
          <w:ilvl w:val="3"/>
          <w:numId w:val="21"/>
        </w:numPr>
        <w:tabs>
          <w:tab w:val="clear" w:pos="2880"/>
          <w:tab w:val="num" w:pos="709"/>
        </w:tabs>
        <w:ind w:left="709" w:hanging="283"/>
      </w:pPr>
      <w:r w:rsidRPr="008B7DFA">
        <w:t>organizace vyučování OSN.</w:t>
      </w:r>
    </w:p>
    <w:p w:rsidR="00024E71" w:rsidRPr="008B7DFA" w:rsidRDefault="00024E71" w:rsidP="008B7DFA"/>
    <w:p w:rsidR="00024E71" w:rsidRPr="008B7DFA" w:rsidRDefault="00024E71" w:rsidP="008B7DFA"/>
    <w:p w:rsidR="00024E71" w:rsidRPr="008B7DFA" w:rsidRDefault="00024E71" w:rsidP="008B7DFA">
      <w:pPr>
        <w:numPr>
          <w:ilvl w:val="0"/>
          <w:numId w:val="5"/>
        </w:numPr>
        <w:jc w:val="center"/>
        <w:rPr>
          <w:b/>
          <w:bCs/>
        </w:rPr>
      </w:pPr>
      <w:r w:rsidRPr="008B7DFA">
        <w:rPr>
          <w:b/>
          <w:bCs/>
        </w:rPr>
        <w:t>část bloků (1</w:t>
      </w:r>
      <w:r>
        <w:rPr>
          <w:b/>
          <w:bCs/>
        </w:rPr>
        <w:t>2. 9. –9. 12. 2016</w:t>
      </w:r>
      <w:r w:rsidRPr="008B7DFA">
        <w:rPr>
          <w:b/>
          <w:bCs/>
        </w:rPr>
        <w:t>)</w:t>
      </w:r>
    </w:p>
    <w:p w:rsidR="00024E71" w:rsidRPr="008B7DFA" w:rsidRDefault="00024E71" w:rsidP="008B7DFA">
      <w:pPr>
        <w:jc w:val="center"/>
        <w:rPr>
          <w:b/>
          <w:bCs/>
        </w:rPr>
      </w:pPr>
      <w:r w:rsidRPr="008B7DFA">
        <w:rPr>
          <w:b/>
          <w:bCs/>
        </w:rPr>
        <w:t>(56 hodin)</w:t>
      </w:r>
    </w:p>
    <w:p w:rsidR="00024E71" w:rsidRPr="008B7DFA" w:rsidRDefault="00024E71" w:rsidP="008B7DFA">
      <w:pPr>
        <w:jc w:val="center"/>
        <w:rPr>
          <w:b/>
          <w:bCs/>
        </w:rPr>
      </w:pPr>
    </w:p>
    <w:p w:rsidR="00024E71" w:rsidRPr="008B7DFA" w:rsidRDefault="00024E71" w:rsidP="008B7DFA">
      <w:pPr>
        <w:numPr>
          <w:ilvl w:val="0"/>
          <w:numId w:val="4"/>
        </w:numPr>
        <w:rPr>
          <w:b/>
          <w:bCs/>
        </w:rPr>
      </w:pPr>
      <w:r w:rsidRPr="008B7DFA">
        <w:rPr>
          <w:b/>
          <w:bCs/>
        </w:rPr>
        <w:t>týden: Ošetřovatelský proces u klientů s onemocněním dýchacích cest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r w:rsidRPr="008B7DFA">
        <w:t>BOZP na interním oddělení: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 xml:space="preserve">BOZP a PO na ošetřovací jednotce (vč. manipulace s biologickým materiálem </w:t>
      </w:r>
      <w:r w:rsidRPr="008B7DFA">
        <w:br/>
        <w:t>a kontaminovanými pomůckami, třídění použitého materiálu a pomůcek – dle plánu EVVO),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>první pomoc při úrazech,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 xml:space="preserve">hygiena pracovního prostředí (prevence NN), způsoby dezinfekce (zacházení s chemickými látkami – prevence zneužití podle plánu MPP), sterilizace, uložení pomůcek, manipulace se stravou nemocných a zbytky potravy – dle plánu </w:t>
      </w:r>
      <w:r w:rsidRPr="008B7DFA">
        <w:rPr>
          <w:b/>
          <w:bCs/>
        </w:rPr>
        <w:t>EVVO</w:t>
      </w:r>
      <w:r w:rsidRPr="008B7DFA">
        <w:t xml:space="preserve"> - </w:t>
      </w:r>
      <w:r w:rsidRPr="008B7DFA">
        <w:rPr>
          <w:b/>
          <w:bCs/>
        </w:rPr>
        <w:t>průřezové téma Člověk a životní prostředí,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 xml:space="preserve">poučení o dodržování mlčenlivosti, zacházení s léky (prevence zneužití omamných látek, hospodaření s léky – podle plánu MPP), tiskopisy, razítky a zdravotnickým materiálem (vč. ekonomiky provozu, šetření spotřebního materiálu a jednorázových pomůcek – podle plánu </w:t>
      </w:r>
      <w:r w:rsidRPr="008B7DFA">
        <w:rPr>
          <w:b/>
          <w:bCs/>
        </w:rPr>
        <w:t>EVVO</w:t>
      </w:r>
      <w:r w:rsidRPr="008B7DFA">
        <w:t>), prevence zneužití a odcizení,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>poučení o manipulaci s výtahem, sterilizátorem a dalšími elektrickými spotřebiči,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 xml:space="preserve">seznámení s organizací OP a systémem práce na ošetřovací jednotce - způsoby předávání informací, harmonogram práce, vedení dokumentace a záznamů </w:t>
      </w:r>
      <w:r w:rsidRPr="008B7DFA">
        <w:rPr>
          <w:b/>
          <w:bCs/>
        </w:rPr>
        <w:t>– průřezové téma Informační a komunikační technologie,</w:t>
      </w:r>
    </w:p>
    <w:p w:rsidR="00024E71" w:rsidRPr="008B7DFA" w:rsidRDefault="00024E71" w:rsidP="008B7DFA">
      <w:pPr>
        <w:numPr>
          <w:ilvl w:val="0"/>
          <w:numId w:val="22"/>
        </w:numPr>
      </w:pPr>
      <w:r w:rsidRPr="008B7DFA">
        <w:t xml:space="preserve">OP u přidělené skupiny nemocných s přihlédnutím k onemocnění, edukace ke správnému životnímu stylu – podle plánu </w:t>
      </w:r>
      <w:r w:rsidRPr="008B7DFA">
        <w:rPr>
          <w:b/>
          <w:bCs/>
        </w:rPr>
        <w:t>EVVO</w:t>
      </w:r>
      <w:r w:rsidRPr="008B7DFA">
        <w:t>.</w:t>
      </w:r>
    </w:p>
    <w:p w:rsidR="00024E71" w:rsidRPr="008B7DFA" w:rsidRDefault="00024E71" w:rsidP="008B7DFA">
      <w:pPr>
        <w:rPr>
          <w:b/>
          <w:bCs/>
        </w:rPr>
      </w:pP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Ošetřovatelský proces u klientů s onemocněním dýchacích cest</w:t>
      </w:r>
    </w:p>
    <w:p w:rsidR="00024E71" w:rsidRPr="008B7DFA" w:rsidRDefault="00024E71" w:rsidP="008B7DFA">
      <w:pPr>
        <w:numPr>
          <w:ilvl w:val="0"/>
          <w:numId w:val="23"/>
        </w:numPr>
      </w:pPr>
      <w:r w:rsidRPr="008B7DFA">
        <w:t>OP při aplikace O</w:t>
      </w:r>
      <w:r w:rsidRPr="008B7DFA">
        <w:rPr>
          <w:vertAlign w:val="subscript"/>
        </w:rPr>
        <w:t>2</w:t>
      </w:r>
    </w:p>
    <w:p w:rsidR="00024E71" w:rsidRPr="008B7DFA" w:rsidRDefault="00024E71" w:rsidP="008B7DFA">
      <w:pPr>
        <w:numPr>
          <w:ilvl w:val="0"/>
          <w:numId w:val="23"/>
        </w:numPr>
      </w:pPr>
      <w:r w:rsidRPr="008B7DFA">
        <w:t xml:space="preserve">OP při aplikace léků </w:t>
      </w:r>
      <w:r>
        <w:t>dýchacími cestami</w:t>
      </w:r>
    </w:p>
    <w:p w:rsidR="00024E71" w:rsidRPr="008B7DFA" w:rsidRDefault="00024E71" w:rsidP="008B7DFA">
      <w:pPr>
        <w:numPr>
          <w:ilvl w:val="0"/>
          <w:numId w:val="23"/>
        </w:numPr>
      </w:pPr>
      <w:r w:rsidRPr="008B7DFA">
        <w:t>sběr i</w:t>
      </w:r>
      <w:r>
        <w:t>nformací k závěrečné prezentaci</w:t>
      </w:r>
    </w:p>
    <w:p w:rsidR="00024E71" w:rsidRPr="008B7DFA" w:rsidRDefault="00024E71" w:rsidP="008B7DFA"/>
    <w:p w:rsidR="00024E71" w:rsidRPr="008B7DFA" w:rsidRDefault="00024E71" w:rsidP="008B7DFA"/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2. týden: Ošetřovatelský proces u klientů s onemocněním oběhového systém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 xml:space="preserve">           14 hodin</w:t>
      </w:r>
    </w:p>
    <w:p w:rsidR="00024E71" w:rsidRPr="008B7DFA" w:rsidRDefault="00024E71" w:rsidP="008B7DFA">
      <w:pPr>
        <w:pStyle w:val="ListParagraph"/>
        <w:numPr>
          <w:ilvl w:val="0"/>
          <w:numId w:val="24"/>
        </w:numPr>
      </w:pPr>
      <w:r w:rsidRPr="008B7DFA">
        <w:t xml:space="preserve">OP při zajištění vyšetřovacích metod oběhového systému: měření FF, EKG, vyšetření </w:t>
      </w:r>
      <w:r>
        <w:t>ultrazvukem</w:t>
      </w:r>
    </w:p>
    <w:p w:rsidR="00024E71" w:rsidRPr="008B7DFA" w:rsidRDefault="00024E71" w:rsidP="008B7DFA">
      <w:pPr>
        <w:pStyle w:val="ListParagraph"/>
        <w:numPr>
          <w:ilvl w:val="0"/>
          <w:numId w:val="24"/>
        </w:numPr>
      </w:pPr>
      <w:r w:rsidRPr="008B7DFA">
        <w:t xml:space="preserve">OP </w:t>
      </w:r>
      <w:r>
        <w:t>při aplikaci léků všemi způsoby</w:t>
      </w:r>
    </w:p>
    <w:p w:rsidR="00024E71" w:rsidRPr="008B7DFA" w:rsidRDefault="00024E71" w:rsidP="008B7DFA">
      <w:pPr>
        <w:pStyle w:val="ListParagraph"/>
        <w:numPr>
          <w:ilvl w:val="0"/>
          <w:numId w:val="24"/>
        </w:numPr>
      </w:pPr>
      <w:r w:rsidRPr="008B7DFA">
        <w:t xml:space="preserve">OP u </w:t>
      </w:r>
      <w:r>
        <w:t>klienta s flexibilní jehlou</w:t>
      </w:r>
    </w:p>
    <w:p w:rsidR="00024E71" w:rsidRPr="008B7DFA" w:rsidRDefault="00024E71" w:rsidP="008B7DFA">
      <w:pPr>
        <w:pStyle w:val="ListParagraph"/>
        <w:numPr>
          <w:ilvl w:val="0"/>
          <w:numId w:val="24"/>
        </w:numPr>
      </w:pPr>
      <w:r w:rsidRPr="008B7DFA">
        <w:t>práce s pomůckami prvn</w:t>
      </w:r>
      <w:r>
        <w:t>í pomoci na ošetřovací jednotce</w:t>
      </w:r>
    </w:p>
    <w:p w:rsidR="00024E71" w:rsidRPr="008B7DFA" w:rsidRDefault="00024E71" w:rsidP="008B7DFA">
      <w:pPr>
        <w:pStyle w:val="ListParagraph"/>
        <w:numPr>
          <w:ilvl w:val="0"/>
          <w:numId w:val="24"/>
        </w:numPr>
      </w:pPr>
      <w:r w:rsidRPr="008B7DFA">
        <w:t>sběr i</w:t>
      </w:r>
      <w:r>
        <w:t>nformací k závěrečné prezentaci</w:t>
      </w:r>
    </w:p>
    <w:p w:rsidR="00024E71" w:rsidRPr="008B7DFA" w:rsidRDefault="00024E71" w:rsidP="008B7DFA"/>
    <w:p w:rsidR="00024E71" w:rsidRPr="008B7DFA" w:rsidRDefault="00024E71" w:rsidP="008B7DFA"/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3. týden: Ošetřovací proces u klientů s onemocněním zažívacího traktu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pPr>
        <w:pStyle w:val="ListParagraph"/>
        <w:numPr>
          <w:ilvl w:val="0"/>
          <w:numId w:val="25"/>
        </w:numPr>
      </w:pPr>
      <w:r w:rsidRPr="008B7DFA">
        <w:t>OP při zajištění vyšetřovacích</w:t>
      </w:r>
      <w:r>
        <w:t xml:space="preserve"> metod zažívacího traktu</w:t>
      </w:r>
    </w:p>
    <w:p w:rsidR="00024E71" w:rsidRPr="008B7DFA" w:rsidRDefault="00024E71" w:rsidP="008B7DFA">
      <w:pPr>
        <w:pStyle w:val="ListParagraph"/>
        <w:numPr>
          <w:ilvl w:val="0"/>
          <w:numId w:val="25"/>
        </w:numPr>
      </w:pPr>
      <w:r>
        <w:t>OP při aplikace léků konečníkem</w:t>
      </w:r>
    </w:p>
    <w:p w:rsidR="00024E71" w:rsidRPr="008B7DFA" w:rsidRDefault="00024E71" w:rsidP="008B7DFA">
      <w:pPr>
        <w:pStyle w:val="ListParagraph"/>
        <w:numPr>
          <w:ilvl w:val="0"/>
          <w:numId w:val="25"/>
        </w:numPr>
      </w:pPr>
      <w:r w:rsidRPr="008B7DFA">
        <w:t>spoluprác</w:t>
      </w:r>
      <w:r>
        <w:t>e při aplikaci klyzma klientovi</w:t>
      </w:r>
    </w:p>
    <w:p w:rsidR="00024E71" w:rsidRPr="008B7DFA" w:rsidRDefault="00024E71" w:rsidP="008B7DFA">
      <w:pPr>
        <w:pStyle w:val="ListParagraph"/>
        <w:numPr>
          <w:ilvl w:val="0"/>
          <w:numId w:val="25"/>
        </w:numPr>
      </w:pPr>
      <w:r>
        <w:t>dietní systém</w:t>
      </w:r>
      <w:r w:rsidRPr="008B7DFA">
        <w:t xml:space="preserve"> </w:t>
      </w:r>
    </w:p>
    <w:p w:rsidR="00024E71" w:rsidRPr="008B7DFA" w:rsidRDefault="00024E71" w:rsidP="008B7DFA">
      <w:pPr>
        <w:pStyle w:val="ListParagraph"/>
        <w:numPr>
          <w:ilvl w:val="0"/>
          <w:numId w:val="25"/>
        </w:numPr>
      </w:pPr>
      <w:r w:rsidRPr="008B7DFA">
        <w:t>sběr i</w:t>
      </w:r>
      <w:r>
        <w:t>nformací k závěrečné prezentaci</w:t>
      </w:r>
    </w:p>
    <w:p w:rsidR="00024E71" w:rsidRPr="008B7DFA" w:rsidRDefault="00024E71" w:rsidP="008B7DFA">
      <w:pPr>
        <w:pStyle w:val="ListParagraph"/>
        <w:numPr>
          <w:ilvl w:val="0"/>
          <w:numId w:val="25"/>
        </w:numPr>
        <w:rPr>
          <w:b/>
          <w:bCs/>
        </w:rPr>
      </w:pPr>
      <w:r w:rsidRPr="008B7DFA">
        <w:rPr>
          <w:b/>
          <w:bCs/>
        </w:rPr>
        <w:t>průřezové téma - Informační a komunikační technologie - žák vytvoří závěrečnou prezentaci u</w:t>
      </w:r>
      <w:r>
        <w:rPr>
          <w:b/>
          <w:bCs/>
        </w:rPr>
        <w:t xml:space="preserve"> vybraného interního onemocnění</w:t>
      </w:r>
      <w:r w:rsidRPr="008B7DFA">
        <w:rPr>
          <w:b/>
          <w:bCs/>
        </w:rPr>
        <w:t xml:space="preserve"> </w:t>
      </w:r>
    </w:p>
    <w:p w:rsidR="00024E71" w:rsidRPr="008B7DFA" w:rsidRDefault="00024E71" w:rsidP="008B7DFA"/>
    <w:p w:rsidR="00024E71" w:rsidRPr="008B7DFA" w:rsidRDefault="00024E71" w:rsidP="008B7DFA"/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4. týden: Ošetřovatelský proces u klientů s endokrinním a metabolickým onemocněním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pPr>
        <w:pStyle w:val="ListParagraph"/>
        <w:numPr>
          <w:ilvl w:val="0"/>
          <w:numId w:val="26"/>
        </w:numPr>
        <w:ind w:left="709"/>
      </w:pPr>
      <w:r w:rsidRPr="008B7DFA">
        <w:t>OP při zajištění vyšetřovacích metod u klientů s diabetem mel</w:t>
      </w:r>
      <w:r>
        <w:t>litem</w:t>
      </w:r>
    </w:p>
    <w:p w:rsidR="00024E71" w:rsidRPr="008B7DFA" w:rsidRDefault="00024E71" w:rsidP="008B7DFA">
      <w:pPr>
        <w:pStyle w:val="ListParagraph"/>
        <w:numPr>
          <w:ilvl w:val="0"/>
          <w:numId w:val="26"/>
        </w:numPr>
        <w:ind w:left="709"/>
      </w:pPr>
      <w:r w:rsidRPr="008B7DFA">
        <w:t>způsoby léčby diabetu m</w:t>
      </w:r>
      <w:r>
        <w:t>ellitu (dieta, medikace, pohyb)</w:t>
      </w:r>
    </w:p>
    <w:p w:rsidR="00024E71" w:rsidRPr="008B7DFA" w:rsidRDefault="00024E71" w:rsidP="008B7DFA">
      <w:pPr>
        <w:pStyle w:val="ListParagraph"/>
        <w:numPr>
          <w:ilvl w:val="0"/>
          <w:numId w:val="26"/>
        </w:numPr>
        <w:ind w:left="709"/>
      </w:pPr>
      <w:r w:rsidRPr="008B7DFA">
        <w:t>dr</w:t>
      </w:r>
      <w:r>
        <w:t>uhy inzulínů – způsoby aplikace</w:t>
      </w:r>
    </w:p>
    <w:p w:rsidR="00024E71" w:rsidRPr="008B7DFA" w:rsidRDefault="00024E71" w:rsidP="008B7DFA">
      <w:pPr>
        <w:pStyle w:val="ListParagraph"/>
        <w:numPr>
          <w:ilvl w:val="0"/>
          <w:numId w:val="26"/>
        </w:numPr>
        <w:ind w:left="709"/>
      </w:pPr>
      <w:r w:rsidRPr="008B7DFA">
        <w:t>komplikace a problémy sp</w:t>
      </w:r>
      <w:r>
        <w:t>ojené s léčením diabetu mellitu</w:t>
      </w:r>
    </w:p>
    <w:p w:rsidR="00024E71" w:rsidRPr="008B7DFA" w:rsidRDefault="00024E71" w:rsidP="008B7DFA">
      <w:pPr>
        <w:pStyle w:val="ListParagraph"/>
        <w:numPr>
          <w:ilvl w:val="0"/>
          <w:numId w:val="26"/>
        </w:numPr>
        <w:ind w:left="709"/>
      </w:pPr>
      <w:r>
        <w:t>OP při onemocnění štítné žlázy</w:t>
      </w:r>
    </w:p>
    <w:p w:rsidR="00024E71" w:rsidRPr="008B7DFA" w:rsidRDefault="00024E71" w:rsidP="008B7DFA">
      <w:pPr>
        <w:pStyle w:val="ListParagraph"/>
        <w:numPr>
          <w:ilvl w:val="0"/>
          <w:numId w:val="26"/>
        </w:numPr>
        <w:ind w:left="709"/>
      </w:pPr>
      <w:r w:rsidRPr="008B7DFA">
        <w:t>sběr i</w:t>
      </w:r>
      <w:r>
        <w:t>nformací k závěrečné prezentaci</w:t>
      </w:r>
    </w:p>
    <w:p w:rsidR="00024E71" w:rsidRPr="008B7DFA" w:rsidRDefault="00024E71" w:rsidP="008B7DFA"/>
    <w:p w:rsidR="00024E71" w:rsidRPr="008B7DFA" w:rsidRDefault="00024E71" w:rsidP="008B7DFA"/>
    <w:p w:rsidR="00024E71" w:rsidRPr="008B7DFA" w:rsidRDefault="00024E71" w:rsidP="008B7DFA">
      <w:pPr>
        <w:numPr>
          <w:ilvl w:val="0"/>
          <w:numId w:val="3"/>
        </w:numPr>
        <w:jc w:val="center"/>
        <w:rPr>
          <w:b/>
          <w:bCs/>
        </w:rPr>
      </w:pPr>
      <w:r>
        <w:rPr>
          <w:b/>
          <w:bCs/>
        </w:rPr>
        <w:t>část bloků (12</w:t>
      </w:r>
      <w:r w:rsidRPr="008B7DFA">
        <w:rPr>
          <w:b/>
          <w:bCs/>
        </w:rPr>
        <w:t>.</w:t>
      </w:r>
      <w:r>
        <w:rPr>
          <w:b/>
          <w:bCs/>
        </w:rPr>
        <w:t xml:space="preserve"> 12–7. 4. 2017</w:t>
      </w:r>
      <w:r w:rsidRPr="008B7DFA">
        <w:rPr>
          <w:b/>
          <w:bCs/>
        </w:rPr>
        <w:t>)</w:t>
      </w:r>
    </w:p>
    <w:p w:rsidR="00024E71" w:rsidRPr="008B7DFA" w:rsidRDefault="00024E71" w:rsidP="008B7DFA">
      <w:pPr>
        <w:jc w:val="center"/>
        <w:rPr>
          <w:b/>
          <w:bCs/>
        </w:rPr>
      </w:pPr>
      <w:r w:rsidRPr="008B7DFA">
        <w:rPr>
          <w:b/>
          <w:bCs/>
        </w:rPr>
        <w:t>(56 hodin)</w:t>
      </w:r>
    </w:p>
    <w:p w:rsidR="00024E71" w:rsidRPr="008B7DFA" w:rsidRDefault="00024E71" w:rsidP="008B7DFA">
      <w:pPr>
        <w:rPr>
          <w:b/>
          <w:bCs/>
        </w:rPr>
      </w:pP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 xml:space="preserve">1. týden: Ošetřovatelský proces u klientů s krevním onemocněním      </w:t>
      </w:r>
    </w:p>
    <w:p w:rsidR="00024E71" w:rsidRPr="008B7DFA" w:rsidRDefault="00024E71" w:rsidP="008B7DFA">
      <w:pPr>
        <w:rPr>
          <w:b/>
          <w:bCs/>
          <w:i/>
          <w:i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 w:rsidRPr="008B7DFA">
        <w:t>OP při vyšetřovacích metod u klientů s krevním onemocněním – anémie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 w:rsidRPr="008B7DFA">
        <w:t>zásad</w:t>
      </w:r>
      <w:r>
        <w:t>y odběru biologického materiálu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>
        <w:t>OP při punkcích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 w:rsidRPr="008B7DFA">
        <w:t>OP při endosk</w:t>
      </w:r>
      <w:r>
        <w:t>opických vyšetřovacích metodách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>
        <w:t>OP při aplikaci transfúze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 w:rsidRPr="008B7DFA">
        <w:t>sběr i</w:t>
      </w:r>
      <w:r>
        <w:t>nformací k závěrečné prezentaci</w:t>
      </w:r>
    </w:p>
    <w:p w:rsidR="00024E71" w:rsidRPr="008B7DFA" w:rsidRDefault="00024E71" w:rsidP="008B7DFA">
      <w:pPr>
        <w:pStyle w:val="ListParagraph"/>
        <w:numPr>
          <w:ilvl w:val="0"/>
          <w:numId w:val="27"/>
        </w:numPr>
      </w:pPr>
      <w:r w:rsidRPr="008B7DFA">
        <w:t xml:space="preserve">příprava </w:t>
      </w:r>
      <w:r>
        <w:t>na praktickou maturitní zkoušku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2. týden: Ošetřovatelský proces klientů s onemocněním ledvin a močových cest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pPr>
        <w:numPr>
          <w:ilvl w:val="0"/>
          <w:numId w:val="28"/>
        </w:numPr>
        <w:ind w:left="1134"/>
      </w:pPr>
      <w:r w:rsidRPr="008B7DFA">
        <w:t>OP při vyšetřovacích metodách u klientů s one</w:t>
      </w:r>
      <w:r>
        <w:t>mocněním ledvin a močových cest</w:t>
      </w:r>
    </w:p>
    <w:p w:rsidR="00024E71" w:rsidRPr="008B7DFA" w:rsidRDefault="00024E71" w:rsidP="008B7DFA">
      <w:pPr>
        <w:numPr>
          <w:ilvl w:val="0"/>
          <w:numId w:val="28"/>
        </w:numPr>
        <w:ind w:left="1134"/>
        <w:rPr>
          <w:i/>
          <w:iCs/>
        </w:rPr>
      </w:pPr>
      <w:r>
        <w:t>OP u klientů při cévkování</w:t>
      </w:r>
    </w:p>
    <w:p w:rsidR="00024E71" w:rsidRPr="008B7DFA" w:rsidRDefault="00024E71" w:rsidP="008B7DFA">
      <w:pPr>
        <w:numPr>
          <w:ilvl w:val="0"/>
          <w:numId w:val="28"/>
        </w:numPr>
        <w:ind w:left="1134"/>
      </w:pPr>
      <w:r>
        <w:t>OP při aplikaci infuzní terapie</w:t>
      </w:r>
    </w:p>
    <w:p w:rsidR="00024E71" w:rsidRPr="008B7DFA" w:rsidRDefault="00024E71" w:rsidP="008B7DFA">
      <w:pPr>
        <w:numPr>
          <w:ilvl w:val="0"/>
          <w:numId w:val="28"/>
        </w:numPr>
        <w:ind w:left="1134"/>
        <w:rPr>
          <w:bCs/>
        </w:rPr>
      </w:pPr>
      <w:r w:rsidRPr="008B7DFA">
        <w:rPr>
          <w:bCs/>
        </w:rPr>
        <w:t>sběr i</w:t>
      </w:r>
      <w:r>
        <w:rPr>
          <w:bCs/>
        </w:rPr>
        <w:t>nformací k závěrečné prezentaci</w:t>
      </w:r>
    </w:p>
    <w:p w:rsidR="00024E71" w:rsidRPr="008B7DFA" w:rsidRDefault="00024E71" w:rsidP="008B7DFA">
      <w:pPr>
        <w:numPr>
          <w:ilvl w:val="0"/>
          <w:numId w:val="28"/>
        </w:numPr>
        <w:ind w:left="1134"/>
        <w:rPr>
          <w:bCs/>
        </w:rPr>
      </w:pPr>
      <w:r w:rsidRPr="008B7DFA">
        <w:rPr>
          <w:bCs/>
        </w:rPr>
        <w:t xml:space="preserve">příprava </w:t>
      </w:r>
      <w:r>
        <w:rPr>
          <w:bCs/>
        </w:rPr>
        <w:t>na praktickou maturitní zkoušku</w:t>
      </w:r>
    </w:p>
    <w:p w:rsidR="00024E71" w:rsidRPr="008B7DFA" w:rsidRDefault="00024E71" w:rsidP="008B7DFA">
      <w:pPr>
        <w:rPr>
          <w:b/>
          <w:bCs/>
        </w:rPr>
      </w:pPr>
    </w:p>
    <w:p w:rsidR="00024E71" w:rsidRPr="008B7DFA" w:rsidRDefault="00024E71" w:rsidP="008B7DFA">
      <w:pPr>
        <w:rPr>
          <w:b/>
          <w:bCs/>
        </w:rPr>
      </w:pPr>
    </w:p>
    <w:p w:rsidR="00024E71" w:rsidRPr="008B7DFA" w:rsidRDefault="00024E71" w:rsidP="008B7DFA">
      <w:pPr>
        <w:rPr>
          <w:i/>
          <w:iCs/>
        </w:rPr>
      </w:pPr>
      <w:r w:rsidRPr="008B7DFA">
        <w:rPr>
          <w:b/>
          <w:bCs/>
        </w:rPr>
        <w:t>3. týden: Ošetřovatelský proces u starých, chronicky a psychiatricky</w:t>
      </w:r>
      <w:r>
        <w:rPr>
          <w:b/>
          <w:bCs/>
        </w:rPr>
        <w:t xml:space="preserve"> </w:t>
      </w:r>
      <w:r w:rsidRPr="008B7DFA">
        <w:rPr>
          <w:b/>
          <w:bCs/>
        </w:rPr>
        <w:t xml:space="preserve">nemocných klientů  </w:t>
      </w:r>
      <w:r w:rsidRPr="008B7DFA">
        <w:rPr>
          <w:b/>
          <w:bCs/>
        </w:rPr>
        <w:br/>
        <w:t xml:space="preserve"> 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pPr>
        <w:numPr>
          <w:ilvl w:val="0"/>
          <w:numId w:val="29"/>
        </w:numPr>
        <w:ind w:left="1134"/>
      </w:pPr>
      <w:r w:rsidRPr="008B7DFA">
        <w:t>OP při aktivizaci, reha</w:t>
      </w:r>
      <w:r>
        <w:t>bilitaci a zaměstnávání klientů</w:t>
      </w:r>
    </w:p>
    <w:p w:rsidR="00024E71" w:rsidRPr="008B7DFA" w:rsidRDefault="00024E71" w:rsidP="008B7DFA">
      <w:pPr>
        <w:numPr>
          <w:ilvl w:val="0"/>
          <w:numId w:val="29"/>
        </w:numPr>
        <w:ind w:left="1134"/>
        <w:rPr>
          <w:b/>
          <w:bCs/>
        </w:rPr>
      </w:pPr>
      <w:r w:rsidRPr="008B7DFA">
        <w:t>OP při p</w:t>
      </w:r>
      <w:r>
        <w:t>revenci imobilizačního syndromu</w:t>
      </w:r>
    </w:p>
    <w:p w:rsidR="00024E71" w:rsidRPr="008B7DFA" w:rsidRDefault="00024E71" w:rsidP="008B7DFA">
      <w:pPr>
        <w:numPr>
          <w:ilvl w:val="0"/>
          <w:numId w:val="29"/>
        </w:numPr>
        <w:ind w:left="1134"/>
        <w:rPr>
          <w:b/>
          <w:bCs/>
        </w:rPr>
      </w:pPr>
      <w:r>
        <w:t>OP při diagnóze CMP</w:t>
      </w:r>
    </w:p>
    <w:p w:rsidR="00024E71" w:rsidRPr="008B7DFA" w:rsidRDefault="00024E71" w:rsidP="008B7DFA">
      <w:pPr>
        <w:numPr>
          <w:ilvl w:val="0"/>
          <w:numId w:val="29"/>
        </w:numPr>
        <w:ind w:left="1134"/>
        <w:rPr>
          <w:b/>
          <w:bCs/>
        </w:rPr>
      </w:pPr>
      <w:r w:rsidRPr="008B7DFA">
        <w:t>příprava na pr</w:t>
      </w:r>
      <w:r>
        <w:t>aktickou maturitní zkoušku</w:t>
      </w:r>
    </w:p>
    <w:p w:rsidR="00024E71" w:rsidRPr="008B7DFA" w:rsidRDefault="00024E71" w:rsidP="008B7DFA">
      <w:pPr>
        <w:rPr>
          <w:i/>
          <w:iCs/>
        </w:rPr>
      </w:pPr>
    </w:p>
    <w:p w:rsidR="00024E71" w:rsidRPr="008B7DFA" w:rsidRDefault="00024E71" w:rsidP="008B7DFA">
      <w:pPr>
        <w:rPr>
          <w:i/>
          <w:iCs/>
        </w:rPr>
      </w:pPr>
    </w:p>
    <w:p w:rsidR="00024E71" w:rsidRPr="008B7DFA" w:rsidRDefault="00024E71" w:rsidP="00CB7167">
      <w:pPr>
        <w:numPr>
          <w:ilvl w:val="0"/>
          <w:numId w:val="18"/>
        </w:numPr>
        <w:ind w:left="284" w:hanging="284"/>
        <w:rPr>
          <w:b/>
          <w:bCs/>
        </w:rPr>
      </w:pPr>
      <w:r w:rsidRPr="008B7DFA">
        <w:rPr>
          <w:b/>
          <w:bCs/>
        </w:rPr>
        <w:t>týden: Ošetřovatelský proces u onkologicky nemocných a u nemocných</w:t>
      </w:r>
      <w:r>
        <w:rPr>
          <w:b/>
          <w:bCs/>
        </w:rPr>
        <w:t xml:space="preserve"> </w:t>
      </w:r>
      <w:r w:rsidRPr="008B7DFA">
        <w:rPr>
          <w:b/>
          <w:bCs/>
        </w:rPr>
        <w:t>v terminálním stádiu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  <w:t>14 hodin</w:t>
      </w:r>
    </w:p>
    <w:p w:rsidR="00024E71" w:rsidRPr="008B7DFA" w:rsidRDefault="00024E71" w:rsidP="008B7DFA">
      <w:pPr>
        <w:pStyle w:val="ListParagraph"/>
        <w:numPr>
          <w:ilvl w:val="0"/>
          <w:numId w:val="30"/>
        </w:numPr>
        <w:ind w:left="1134"/>
      </w:pPr>
      <w:r>
        <w:t>OP při tlumení bolesti</w:t>
      </w:r>
    </w:p>
    <w:p w:rsidR="00024E71" w:rsidRPr="008B7DFA" w:rsidRDefault="00024E71" w:rsidP="008B7DFA">
      <w:pPr>
        <w:pStyle w:val="ListParagraph"/>
        <w:numPr>
          <w:ilvl w:val="0"/>
          <w:numId w:val="30"/>
        </w:numPr>
        <w:ind w:left="1134"/>
      </w:pPr>
      <w:r w:rsidRPr="008B7DFA">
        <w:t xml:space="preserve">OP </w:t>
      </w:r>
      <w:r>
        <w:t>při zbavování strachu a úzkosti</w:t>
      </w:r>
    </w:p>
    <w:p w:rsidR="00024E71" w:rsidRPr="008B7DFA" w:rsidRDefault="00024E71" w:rsidP="008B7DFA">
      <w:pPr>
        <w:pStyle w:val="ListParagraph"/>
        <w:numPr>
          <w:ilvl w:val="0"/>
          <w:numId w:val="30"/>
        </w:numPr>
        <w:ind w:left="1134"/>
      </w:pPr>
      <w:r w:rsidRPr="008B7DFA">
        <w:t xml:space="preserve">příprava </w:t>
      </w:r>
      <w:r>
        <w:t>na praktickou maturitní zkoušku</w:t>
      </w:r>
    </w:p>
    <w:p w:rsidR="00024E71" w:rsidRPr="008B7DFA" w:rsidRDefault="00024E71" w:rsidP="008B7DFA">
      <w:pPr>
        <w:ind w:left="1134"/>
      </w:pPr>
    </w:p>
    <w:p w:rsidR="00024E71" w:rsidRDefault="00024E71" w:rsidP="008B7DFA">
      <w:pPr>
        <w:rPr>
          <w:b/>
          <w:bCs/>
        </w:rPr>
      </w:pP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Přípravné týdny k praktické maturitní zkoušc</w:t>
      </w:r>
      <w:r>
        <w:rPr>
          <w:b/>
          <w:bCs/>
        </w:rPr>
        <w:t xml:space="preserve">e na ošetřovací jednotce interního </w:t>
      </w:r>
      <w:r w:rsidRPr="008B7DFA">
        <w:rPr>
          <w:b/>
          <w:bCs/>
        </w:rPr>
        <w:t>oddělení</w:t>
      </w:r>
    </w:p>
    <w:p w:rsidR="00024E71" w:rsidRPr="008B7DFA" w:rsidRDefault="00024E71" w:rsidP="008B7DFA">
      <w:pPr>
        <w:rPr>
          <w:b/>
          <w:bCs/>
        </w:rPr>
      </w:pPr>
      <w:r w:rsidRPr="008B7DFA">
        <w:rPr>
          <w:b/>
          <w:bCs/>
        </w:rPr>
        <w:t>Časový plán:</w:t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 w:rsidRPr="008B7DFA">
        <w:rPr>
          <w:b/>
          <w:bCs/>
        </w:rPr>
        <w:tab/>
      </w:r>
      <w:r>
        <w:rPr>
          <w:b/>
          <w:bCs/>
        </w:rPr>
        <w:t>19 hodin</w:t>
      </w:r>
    </w:p>
    <w:p w:rsidR="00024E71" w:rsidRDefault="00024E71" w:rsidP="008B7DFA">
      <w:pPr>
        <w:rPr>
          <w:b/>
          <w:bCs/>
        </w:rPr>
      </w:pPr>
      <w:r w:rsidRPr="008B7DFA">
        <w:rPr>
          <w:b/>
          <w:bCs/>
        </w:rPr>
        <w:t xml:space="preserve">    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  <w:t xml:space="preserve">                           10. 4. – 28. 4</w:t>
      </w:r>
      <w:r w:rsidRPr="008B7DFA">
        <w:rPr>
          <w:b/>
          <w:bCs/>
        </w:rPr>
        <w:t>. 201</w:t>
      </w:r>
      <w:r>
        <w:rPr>
          <w:b/>
          <w:bCs/>
        </w:rPr>
        <w:t>7</w:t>
      </w:r>
      <w:r w:rsidRPr="008B7DFA">
        <w:rPr>
          <w:b/>
          <w:bCs/>
        </w:rPr>
        <w:t xml:space="preserve"> </w:t>
      </w:r>
    </w:p>
    <w:p w:rsidR="00024E71" w:rsidRPr="008B7DFA" w:rsidRDefault="00024E71" w:rsidP="008B7DFA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                </w:t>
      </w:r>
      <w:r w:rsidRPr="008B7DFA">
        <w:rPr>
          <w:b/>
          <w:bCs/>
        </w:rPr>
        <w:t>(</w:t>
      </w:r>
      <w:r>
        <w:rPr>
          <w:b/>
          <w:bCs/>
        </w:rPr>
        <w:t xml:space="preserve">3 </w:t>
      </w:r>
      <w:r w:rsidRPr="008B7DFA">
        <w:rPr>
          <w:b/>
          <w:bCs/>
        </w:rPr>
        <w:t>týdny)</w:t>
      </w:r>
    </w:p>
    <w:p w:rsidR="00024E71" w:rsidRDefault="00024E71" w:rsidP="00597878">
      <w:pPr>
        <w:rPr>
          <w:b/>
          <w:i/>
          <w:sz w:val="20"/>
          <w:szCs w:val="20"/>
        </w:rPr>
      </w:pPr>
    </w:p>
    <w:p w:rsidR="00024E71" w:rsidRPr="00597878" w:rsidRDefault="00024E71" w:rsidP="00597878">
      <w:pPr>
        <w:rPr>
          <w:b/>
          <w:i/>
          <w:sz w:val="20"/>
          <w:szCs w:val="20"/>
        </w:rPr>
      </w:pPr>
      <w:r w:rsidRPr="00597878">
        <w:rPr>
          <w:b/>
          <w:i/>
          <w:sz w:val="20"/>
          <w:szCs w:val="20"/>
        </w:rPr>
        <w:t>Odborná literatura:</w:t>
      </w:r>
    </w:p>
    <w:p w:rsidR="00024E71" w:rsidRPr="00597878" w:rsidRDefault="00024E71" w:rsidP="008B7DFA">
      <w:pPr>
        <w:numPr>
          <w:ilvl w:val="0"/>
          <w:numId w:val="2"/>
        </w:numPr>
        <w:rPr>
          <w:sz w:val="20"/>
          <w:szCs w:val="20"/>
        </w:rPr>
      </w:pPr>
      <w:r w:rsidRPr="00597878">
        <w:rPr>
          <w:sz w:val="20"/>
          <w:szCs w:val="20"/>
        </w:rPr>
        <w:t>KOCINOVÁ, S., ŠTERBÁKOVÁ, Z.:</w:t>
      </w:r>
      <w:r w:rsidRPr="00597878">
        <w:rPr>
          <w:i/>
          <w:iCs/>
          <w:sz w:val="20"/>
          <w:szCs w:val="20"/>
        </w:rPr>
        <w:t xml:space="preserve"> Kapesní průvodce zdravotní sestry. </w:t>
      </w:r>
      <w:r w:rsidRPr="00597878">
        <w:rPr>
          <w:sz w:val="20"/>
          <w:szCs w:val="20"/>
        </w:rPr>
        <w:t>Praha: GradaPublishing, 1996.</w:t>
      </w:r>
    </w:p>
    <w:p w:rsidR="00024E71" w:rsidRPr="00597878" w:rsidRDefault="00024E71" w:rsidP="008B7DFA">
      <w:pPr>
        <w:numPr>
          <w:ilvl w:val="0"/>
          <w:numId w:val="2"/>
        </w:numPr>
        <w:rPr>
          <w:sz w:val="20"/>
          <w:szCs w:val="20"/>
        </w:rPr>
      </w:pPr>
      <w:r w:rsidRPr="00597878">
        <w:rPr>
          <w:sz w:val="20"/>
          <w:szCs w:val="20"/>
        </w:rPr>
        <w:t xml:space="preserve">KOCINOVÁ, S., ŠTERBÁKOVÁ, Z.: </w:t>
      </w:r>
      <w:r w:rsidRPr="00597878">
        <w:rPr>
          <w:i/>
          <w:iCs/>
          <w:sz w:val="20"/>
          <w:szCs w:val="20"/>
        </w:rPr>
        <w:t xml:space="preserve">Přehled nejužívanějších léčiv. </w:t>
      </w:r>
      <w:r w:rsidRPr="00597878">
        <w:rPr>
          <w:sz w:val="20"/>
          <w:szCs w:val="20"/>
        </w:rPr>
        <w:t>Praha: Informatorium, 1994.</w:t>
      </w:r>
    </w:p>
    <w:p w:rsidR="00024E71" w:rsidRPr="00597878" w:rsidRDefault="00024E71" w:rsidP="008B7DFA">
      <w:pPr>
        <w:numPr>
          <w:ilvl w:val="0"/>
          <w:numId w:val="2"/>
        </w:numPr>
        <w:rPr>
          <w:i/>
          <w:iCs/>
          <w:sz w:val="20"/>
          <w:szCs w:val="20"/>
        </w:rPr>
      </w:pPr>
      <w:r w:rsidRPr="00597878">
        <w:rPr>
          <w:sz w:val="20"/>
          <w:szCs w:val="20"/>
        </w:rPr>
        <w:t>VOKURKA, M., HUGO, J.:</w:t>
      </w:r>
      <w:r w:rsidRPr="00597878">
        <w:rPr>
          <w:i/>
          <w:iCs/>
          <w:sz w:val="20"/>
          <w:szCs w:val="20"/>
        </w:rPr>
        <w:t xml:space="preserve"> Praktický slovník medicíny. </w:t>
      </w:r>
      <w:r w:rsidRPr="00597878">
        <w:rPr>
          <w:sz w:val="20"/>
          <w:szCs w:val="20"/>
        </w:rPr>
        <w:t>Praha: Maxdorf, 2000.</w:t>
      </w:r>
    </w:p>
    <w:p w:rsidR="00024E71" w:rsidRPr="008B7DFA" w:rsidRDefault="00024E71" w:rsidP="008B7DFA">
      <w:pPr>
        <w:rPr>
          <w:i/>
          <w:iCs/>
        </w:rPr>
      </w:pPr>
    </w:p>
    <w:p w:rsidR="00024E71" w:rsidRPr="00597878" w:rsidRDefault="00024E71" w:rsidP="008B7DFA">
      <w:pPr>
        <w:rPr>
          <w:i/>
          <w:iCs/>
          <w:sz w:val="20"/>
          <w:szCs w:val="20"/>
        </w:rPr>
      </w:pPr>
      <w:r w:rsidRPr="00597878">
        <w:rPr>
          <w:b/>
          <w:sz w:val="20"/>
          <w:szCs w:val="20"/>
        </w:rPr>
        <w:t>Časopisy:</w:t>
      </w:r>
      <w:r w:rsidRPr="00597878">
        <w:rPr>
          <w:sz w:val="20"/>
          <w:szCs w:val="20"/>
        </w:rPr>
        <w:t xml:space="preserve"> Sestra, Psychologie, Zdravotnické noviny, Lékařské listy, propagační materiály, sesterská dokumentace</w:t>
      </w:r>
      <w:r w:rsidRPr="00597878">
        <w:rPr>
          <w:b/>
          <w:bCs/>
          <w:sz w:val="20"/>
          <w:szCs w:val="20"/>
        </w:rPr>
        <w:t>.</w:t>
      </w:r>
      <w:r w:rsidRPr="00597878">
        <w:rPr>
          <w:b/>
          <w:bCs/>
          <w:sz w:val="20"/>
          <w:szCs w:val="20"/>
        </w:rPr>
        <w:tab/>
      </w:r>
    </w:p>
    <w:p w:rsidR="00024E71" w:rsidRPr="008B7DFA" w:rsidRDefault="00024E71" w:rsidP="008B7DFA"/>
    <w:p w:rsidR="00024E71" w:rsidRPr="00597878" w:rsidRDefault="00024E71" w:rsidP="008B7DFA">
      <w:pPr>
        <w:rPr>
          <w:b/>
          <w:bCs/>
          <w:sz w:val="20"/>
          <w:szCs w:val="20"/>
        </w:rPr>
      </w:pPr>
      <w:r w:rsidRPr="00597878">
        <w:rPr>
          <w:b/>
          <w:bCs/>
          <w:sz w:val="20"/>
          <w:szCs w:val="20"/>
        </w:rPr>
        <w:t>Průřezové téma:</w:t>
      </w:r>
    </w:p>
    <w:p w:rsidR="00024E71" w:rsidRPr="00597878" w:rsidRDefault="00024E71" w:rsidP="008B7DFA">
      <w:pPr>
        <w:rPr>
          <w:sz w:val="20"/>
          <w:szCs w:val="20"/>
        </w:rPr>
      </w:pPr>
      <w:r w:rsidRPr="00597878">
        <w:rPr>
          <w:b/>
          <w:bCs/>
          <w:sz w:val="20"/>
          <w:szCs w:val="20"/>
        </w:rPr>
        <w:t xml:space="preserve">Člověk a životní prostředí – </w:t>
      </w:r>
      <w:r w:rsidRPr="00597878">
        <w:rPr>
          <w:sz w:val="20"/>
          <w:szCs w:val="20"/>
        </w:rPr>
        <w:t>zapracováno do témat:</w:t>
      </w:r>
    </w:p>
    <w:p w:rsidR="00024E71" w:rsidRPr="00597878" w:rsidRDefault="00024E71" w:rsidP="008B7DFA">
      <w:pPr>
        <w:numPr>
          <w:ilvl w:val="0"/>
          <w:numId w:val="7"/>
        </w:numPr>
        <w:rPr>
          <w:sz w:val="20"/>
          <w:szCs w:val="20"/>
        </w:rPr>
      </w:pPr>
      <w:r w:rsidRPr="00597878">
        <w:rPr>
          <w:sz w:val="20"/>
          <w:szCs w:val="20"/>
        </w:rPr>
        <w:t>hygiena pracovního prostředí (prevence NN), způsoby dezinfekce (zacházení s chemickými látkami – prevence zneužití podle plánu MPP), sterilizace, uložení pomůcek, manipulace se stravou nemocných a zbytky potravy – dle plánu EVVO.</w:t>
      </w:r>
    </w:p>
    <w:p w:rsidR="00024E71" w:rsidRPr="00597878" w:rsidRDefault="00024E71" w:rsidP="008B7DFA">
      <w:pPr>
        <w:rPr>
          <w:sz w:val="20"/>
          <w:szCs w:val="20"/>
        </w:rPr>
      </w:pPr>
      <w:r w:rsidRPr="00597878">
        <w:rPr>
          <w:b/>
          <w:bCs/>
          <w:sz w:val="20"/>
          <w:szCs w:val="20"/>
        </w:rPr>
        <w:t xml:space="preserve">Informační a komunikační technologie – </w:t>
      </w:r>
      <w:r w:rsidRPr="00597878">
        <w:rPr>
          <w:sz w:val="20"/>
          <w:szCs w:val="20"/>
        </w:rPr>
        <w:t xml:space="preserve">zapracováno do témat:  </w:t>
      </w:r>
    </w:p>
    <w:p w:rsidR="00024E71" w:rsidRPr="00597878" w:rsidRDefault="00024E71" w:rsidP="008B7DFA">
      <w:pPr>
        <w:numPr>
          <w:ilvl w:val="0"/>
          <w:numId w:val="7"/>
        </w:numPr>
        <w:rPr>
          <w:b/>
          <w:bCs/>
          <w:sz w:val="20"/>
          <w:szCs w:val="20"/>
        </w:rPr>
      </w:pPr>
      <w:r w:rsidRPr="00597878">
        <w:rPr>
          <w:sz w:val="20"/>
          <w:szCs w:val="20"/>
        </w:rPr>
        <w:t>seznámení s organizací OP a systémem práce na oš. jednotce - způsoby předávání informací, harmonogram práce, vedení dokumentace a záznamů</w:t>
      </w:r>
      <w:r w:rsidRPr="00597878">
        <w:rPr>
          <w:b/>
          <w:bCs/>
          <w:sz w:val="20"/>
          <w:szCs w:val="20"/>
        </w:rPr>
        <w:t>,</w:t>
      </w:r>
    </w:p>
    <w:p w:rsidR="00024E71" w:rsidRPr="00597878" w:rsidRDefault="00024E71" w:rsidP="008B7DFA">
      <w:pPr>
        <w:numPr>
          <w:ilvl w:val="0"/>
          <w:numId w:val="7"/>
        </w:numPr>
        <w:rPr>
          <w:sz w:val="20"/>
          <w:szCs w:val="20"/>
        </w:rPr>
      </w:pPr>
      <w:r w:rsidRPr="00597878">
        <w:rPr>
          <w:sz w:val="20"/>
          <w:szCs w:val="20"/>
        </w:rPr>
        <w:t xml:space="preserve">žák vytvoří závěrečnou prezentaci u vybraného interního onemocnění. </w:t>
      </w:r>
    </w:p>
    <w:p w:rsidR="00024E71" w:rsidRPr="00597878" w:rsidRDefault="00024E71" w:rsidP="008B7DFA">
      <w:pPr>
        <w:rPr>
          <w:sz w:val="20"/>
          <w:szCs w:val="20"/>
        </w:rPr>
      </w:pPr>
    </w:p>
    <w:p w:rsidR="00024E71" w:rsidRPr="00597878" w:rsidRDefault="00024E71" w:rsidP="008B7DFA">
      <w:pPr>
        <w:rPr>
          <w:sz w:val="20"/>
          <w:szCs w:val="20"/>
        </w:rPr>
      </w:pPr>
      <w:r w:rsidRPr="00597878">
        <w:rPr>
          <w:b/>
          <w:bCs/>
          <w:sz w:val="20"/>
          <w:szCs w:val="20"/>
        </w:rPr>
        <w:t xml:space="preserve">Protidrogová problematika </w:t>
      </w:r>
      <w:r w:rsidRPr="00597878">
        <w:rPr>
          <w:sz w:val="20"/>
          <w:szCs w:val="20"/>
        </w:rPr>
        <w:t>– minimální preventivní program „Prevence zneužívání omamných látek“ zapracováno do témat:</w:t>
      </w:r>
    </w:p>
    <w:p w:rsidR="00024E71" w:rsidRPr="00597878" w:rsidRDefault="00024E71" w:rsidP="00597878">
      <w:pPr>
        <w:numPr>
          <w:ilvl w:val="0"/>
          <w:numId w:val="17"/>
        </w:numPr>
        <w:rPr>
          <w:b/>
          <w:bCs/>
          <w:sz w:val="20"/>
          <w:szCs w:val="20"/>
        </w:rPr>
      </w:pPr>
      <w:r w:rsidRPr="00597878">
        <w:rPr>
          <w:sz w:val="20"/>
          <w:szCs w:val="20"/>
        </w:rPr>
        <w:t>zacházení s léky (prevence zneužití omamných látek, hospodaření s léky – podle plánu MPP).</w:t>
      </w:r>
    </w:p>
    <w:p w:rsidR="00024E71" w:rsidRDefault="00024E71" w:rsidP="00597878">
      <w:pPr>
        <w:ind w:left="720"/>
        <w:rPr>
          <w:b/>
          <w:bCs/>
          <w:sz w:val="20"/>
          <w:szCs w:val="20"/>
        </w:rPr>
      </w:pPr>
    </w:p>
    <w:p w:rsidR="00024E71" w:rsidRPr="00597878" w:rsidRDefault="00024E71" w:rsidP="00597878">
      <w:pPr>
        <w:ind w:left="720"/>
        <w:rPr>
          <w:b/>
          <w:bCs/>
          <w:sz w:val="20"/>
          <w:szCs w:val="20"/>
        </w:rPr>
      </w:pPr>
    </w:p>
    <w:p w:rsidR="00024E71" w:rsidRPr="00597878" w:rsidRDefault="00024E71" w:rsidP="00597878">
      <w:pPr>
        <w:rPr>
          <w:b/>
          <w:bCs/>
          <w:sz w:val="20"/>
          <w:szCs w:val="20"/>
        </w:rPr>
      </w:pPr>
      <w:r w:rsidRPr="00597878">
        <w:rPr>
          <w:b/>
          <w:bCs/>
          <w:sz w:val="20"/>
          <w:szCs w:val="20"/>
        </w:rPr>
        <w:t xml:space="preserve">EVVO </w:t>
      </w:r>
      <w:r w:rsidRPr="00597878">
        <w:rPr>
          <w:sz w:val="20"/>
          <w:szCs w:val="20"/>
        </w:rPr>
        <w:t>zpracováno do témat:</w:t>
      </w:r>
    </w:p>
    <w:p w:rsidR="00024E71" w:rsidRPr="00597878" w:rsidRDefault="00024E71" w:rsidP="00597878">
      <w:pPr>
        <w:numPr>
          <w:ilvl w:val="0"/>
          <w:numId w:val="19"/>
        </w:numPr>
        <w:ind w:left="720"/>
        <w:rPr>
          <w:sz w:val="20"/>
          <w:szCs w:val="20"/>
        </w:rPr>
      </w:pPr>
      <w:r w:rsidRPr="00597878">
        <w:rPr>
          <w:sz w:val="20"/>
          <w:szCs w:val="20"/>
        </w:rPr>
        <w:t>BOZP na ošetřovací jednotce (vč. manipulace s biologickým materiálem a kontaminovanými pomůckami, třídění použitého materiálu a pomůcek),</w:t>
      </w:r>
    </w:p>
    <w:p w:rsidR="00024E71" w:rsidRPr="00597878" w:rsidRDefault="00024E71" w:rsidP="00597878">
      <w:pPr>
        <w:numPr>
          <w:ilvl w:val="0"/>
          <w:numId w:val="19"/>
        </w:numPr>
        <w:ind w:left="720"/>
        <w:rPr>
          <w:sz w:val="20"/>
          <w:szCs w:val="20"/>
        </w:rPr>
      </w:pPr>
      <w:r w:rsidRPr="00597878">
        <w:rPr>
          <w:sz w:val="20"/>
          <w:szCs w:val="20"/>
        </w:rPr>
        <w:t>hygiena pracovního prostředí (prevence NN), způsoby dezinfekce (zacházení s chemickými látkami – prevence zneužití podle plánu MPP), sterilizace, uložení pomůcek, manipulace se stravou nemocných a zbytky potravy,</w:t>
      </w:r>
    </w:p>
    <w:p w:rsidR="00024E71" w:rsidRPr="00597878" w:rsidRDefault="00024E71" w:rsidP="00597878">
      <w:pPr>
        <w:numPr>
          <w:ilvl w:val="0"/>
          <w:numId w:val="19"/>
        </w:numPr>
        <w:ind w:left="720"/>
        <w:rPr>
          <w:sz w:val="20"/>
          <w:szCs w:val="20"/>
        </w:rPr>
      </w:pPr>
      <w:r w:rsidRPr="00597878">
        <w:rPr>
          <w:sz w:val="20"/>
          <w:szCs w:val="20"/>
        </w:rPr>
        <w:t xml:space="preserve">OP u přidělené skupiny nemocných s přihlédnutím k jednotlivým onemocněním, edukace ke správnému životnímu stylu. </w:t>
      </w:r>
    </w:p>
    <w:p w:rsidR="00024E71" w:rsidRPr="008B7DFA" w:rsidRDefault="00024E71" w:rsidP="008B7DFA"/>
    <w:p w:rsidR="00024E71" w:rsidRPr="00597878" w:rsidRDefault="00024E71" w:rsidP="00597878">
      <w:r w:rsidRPr="00597878">
        <w:t xml:space="preserve">Tematický plán byl zpracován podle Školního vzdělávacího programu – Zdravotnický pracovník pro Střední zdravotnickou školu, Ústí nad Orlicí, Smetanova 838 platný </w:t>
      </w:r>
      <w:r w:rsidRPr="00597878">
        <w:br/>
        <w:t>od 1. 9. 201</w:t>
      </w:r>
      <w:r>
        <w:t>3</w:t>
      </w:r>
      <w:r w:rsidRPr="00597878">
        <w:t xml:space="preserve">, který vychází z Rámcového vzdělávacího programu pro obor vzdělávání </w:t>
      </w:r>
      <w:r w:rsidRPr="00597878">
        <w:br/>
        <w:t>53-41-M/01 Zdravotnický asistent vydaného MŠMT dne 29. 5. 2008 č. j. 6 907/2008-23.</w:t>
      </w:r>
    </w:p>
    <w:p w:rsidR="00024E71" w:rsidRPr="00597878" w:rsidRDefault="00024E71" w:rsidP="00597878">
      <w:bookmarkStart w:id="1" w:name="_GoBack"/>
      <w:bookmarkEnd w:id="1"/>
    </w:p>
    <w:p w:rsidR="00024E71" w:rsidRPr="00597878" w:rsidRDefault="00024E71" w:rsidP="00597878">
      <w:r w:rsidRPr="00597878">
        <w:t>Úpravy v tematickém plánu byly projednány v předmětové komisi dne</w:t>
      </w:r>
      <w:r>
        <w:t>1. 9. 2016</w:t>
      </w:r>
      <w:r w:rsidRPr="00597878">
        <w:t xml:space="preserve"> a schváleny ředitelkou školy Mgr. Lenkou Podzimkovou.</w:t>
      </w:r>
    </w:p>
    <w:p w:rsidR="00024E71" w:rsidRPr="00597878" w:rsidRDefault="00024E71" w:rsidP="00597878"/>
    <w:p w:rsidR="00024E71" w:rsidRPr="00597878" w:rsidRDefault="00024E71" w:rsidP="00597878"/>
    <w:p w:rsidR="00024E71" w:rsidRDefault="00024E71" w:rsidP="00597878">
      <w:pPr>
        <w:rPr>
          <w:b/>
        </w:rPr>
      </w:pPr>
      <w:r w:rsidRPr="00597878">
        <w:rPr>
          <w:b/>
        </w:rPr>
        <w:t xml:space="preserve">Dne </w:t>
      </w:r>
      <w:r>
        <w:rPr>
          <w:b/>
        </w:rPr>
        <w:t>2 .9. 2016 vypracovaly</w:t>
      </w:r>
      <w:r w:rsidRPr="00597878">
        <w:rPr>
          <w:b/>
        </w:rPr>
        <w:t xml:space="preserve"> vyučující:</w:t>
      </w:r>
    </w:p>
    <w:p w:rsidR="00024E71" w:rsidRPr="00597878" w:rsidRDefault="00024E71" w:rsidP="00597878">
      <w:pPr>
        <w:rPr>
          <w:b/>
        </w:rPr>
      </w:pPr>
    </w:p>
    <w:p w:rsidR="00024E71" w:rsidRDefault="00024E71" w:rsidP="00597878">
      <w:pPr>
        <w:rPr>
          <w:b/>
        </w:rPr>
      </w:pPr>
      <w:r>
        <w:rPr>
          <w:b/>
        </w:rPr>
        <w:t xml:space="preserve">ZA </w:t>
      </w:r>
      <w:smartTag w:uri="urn:schemas-microsoft-com:office:smarttags" w:element="metricconverter">
        <w:smartTagPr>
          <w:attr w:name="ProductID" w:val="4. A"/>
        </w:smartTagPr>
        <w:r>
          <w:rPr>
            <w:b/>
          </w:rPr>
          <w:t>4. A</w:t>
        </w:r>
      </w:smartTag>
      <w:r>
        <w:rPr>
          <w:b/>
        </w:rPr>
        <w:tab/>
      </w:r>
      <w:r>
        <w:rPr>
          <w:b/>
        </w:rPr>
        <w:tab/>
        <w:t>Mgr. Lenka Kaplanová</w:t>
      </w:r>
    </w:p>
    <w:p w:rsidR="00024E71" w:rsidRDefault="00024E71" w:rsidP="00597878">
      <w:pPr>
        <w:rPr>
          <w:b/>
        </w:rPr>
      </w:pPr>
      <w:r>
        <w:tab/>
      </w:r>
      <w:r>
        <w:tab/>
      </w:r>
      <w:r>
        <w:tab/>
      </w:r>
      <w:r>
        <w:rPr>
          <w:b/>
        </w:rPr>
        <w:t>Mgr. Ilona Koditková</w:t>
      </w:r>
    </w:p>
    <w:p w:rsidR="00024E71" w:rsidRPr="00672A8A" w:rsidRDefault="00024E71" w:rsidP="00597878">
      <w:pPr>
        <w:rPr>
          <w:b/>
        </w:rPr>
      </w:pPr>
    </w:p>
    <w:p w:rsidR="00024E71" w:rsidRPr="00672A8A" w:rsidRDefault="00024E71" w:rsidP="00597878">
      <w:pPr>
        <w:rPr>
          <w:b/>
        </w:rPr>
      </w:pPr>
    </w:p>
    <w:p w:rsidR="00024E71" w:rsidRPr="00597878" w:rsidRDefault="00024E71" w:rsidP="00597878">
      <w:r>
        <w:t>Ústí nad Orlicí 2. 9</w:t>
      </w:r>
      <w:r w:rsidRPr="00597878">
        <w:t>. 201</w:t>
      </w:r>
      <w:r>
        <w:t>6</w:t>
      </w:r>
      <w:r w:rsidRPr="00597878">
        <w:tab/>
      </w:r>
      <w:r w:rsidRPr="00597878">
        <w:tab/>
      </w:r>
      <w:r w:rsidRPr="00597878">
        <w:tab/>
      </w:r>
      <w:r w:rsidRPr="00597878">
        <w:tab/>
        <w:t>Schválila: Mgr. Lenka Podzimková</w:t>
      </w:r>
    </w:p>
    <w:p w:rsidR="00024E71" w:rsidRPr="00597878" w:rsidRDefault="00024E71" w:rsidP="00597878">
      <w:r w:rsidRPr="0059787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597878">
        <w:t>ředitelka školy</w:t>
      </w:r>
    </w:p>
    <w:p w:rsidR="00024E71" w:rsidRDefault="00024E71" w:rsidP="00597878"/>
    <w:sectPr w:rsidR="00024E71" w:rsidSect="008A0C02">
      <w:footerReference w:type="even" r:id="rId7"/>
      <w:footerReference w:type="default" r:id="rId8"/>
      <w:headerReference w:type="first" r:id="rId9"/>
      <w:pgSz w:w="11906" w:h="16838"/>
      <w:pgMar w:top="1417" w:right="1286" w:bottom="1417" w:left="1417" w:header="708" w:footer="708" w:gutter="0"/>
      <w:pgNumType w:fmt="numberInDash"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24E71" w:rsidRDefault="00024E71">
      <w:r>
        <w:separator/>
      </w:r>
    </w:p>
  </w:endnote>
  <w:endnote w:type="continuationSeparator" w:id="0">
    <w:p w:rsidR="00024E71" w:rsidRDefault="00024E7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E71" w:rsidRDefault="00024E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24E71" w:rsidRDefault="00024E7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E71" w:rsidRDefault="00024E7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- 4 -</w:t>
    </w:r>
    <w:r>
      <w:rPr>
        <w:rStyle w:val="PageNumber"/>
      </w:rPr>
      <w:fldChar w:fldCharType="end"/>
    </w:r>
  </w:p>
  <w:p w:rsidR="00024E71" w:rsidRDefault="00024E7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24E71" w:rsidRDefault="00024E71">
      <w:r>
        <w:separator/>
      </w:r>
    </w:p>
  </w:footnote>
  <w:footnote w:type="continuationSeparator" w:id="0">
    <w:p w:rsidR="00024E71" w:rsidRDefault="00024E7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24E71" w:rsidRDefault="00024E71" w:rsidP="008A0C02">
    <w:pPr>
      <w:jc w:val="center"/>
      <w:rPr>
        <w:b/>
        <w:sz w:val="30"/>
        <w:szCs w:val="3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2" o:spid="_x0000_s2049" type="#_x0000_t75" style="position:absolute;left:0;text-align:left;margin-left:-.05pt;margin-top:11pt;width:53.4pt;height:47.2pt;z-index:251658752;visibility:visible">
          <v:imagedata r:id="rId1" o:title=""/>
        </v:shape>
      </w:pict>
    </w:r>
    <w:r>
      <w:rPr>
        <w:noProof/>
      </w:rPr>
      <w:pict>
        <v:shape id="obrázek 1" o:spid="_x0000_s2050" type="#_x0000_t75" alt="ZnakPK" style="position:absolute;left:0;text-align:left;margin-left:484.85pt;margin-top:7.95pt;width:39.55pt;height:50.2pt;z-index:251656704;visibility:visible;mso-position-horizontal-relative:page">
          <v:imagedata r:id="rId2" o:title=""/>
          <w10:wrap anchorx="page"/>
        </v:shape>
      </w:pict>
    </w:r>
    <w:r>
      <w:rPr>
        <w:b/>
        <w:sz w:val="30"/>
        <w:szCs w:val="30"/>
      </w:rPr>
      <w:t>Střední škola zdravotnická a sociální škola</w:t>
    </w:r>
  </w:p>
  <w:p w:rsidR="00024E71" w:rsidRDefault="00024E71" w:rsidP="008A0C02">
    <w:pPr>
      <w:pStyle w:val="Heading1"/>
    </w:pPr>
    <w:r>
      <w:t>Ústí nad Orlicí</w:t>
    </w:r>
  </w:p>
  <w:p w:rsidR="00024E71" w:rsidRDefault="00024E71" w:rsidP="008A0C02">
    <w:pPr>
      <w:jc w:val="center"/>
      <w:rPr>
        <w:sz w:val="20"/>
      </w:rPr>
    </w:pPr>
    <w:r>
      <w:rPr>
        <w:sz w:val="20"/>
      </w:rPr>
      <w:t>se sídlem:</w:t>
    </w:r>
  </w:p>
  <w:p w:rsidR="00024E71" w:rsidRDefault="00024E71" w:rsidP="008A0C02">
    <w:pPr>
      <w:jc w:val="center"/>
    </w:pPr>
    <w:r>
      <w:t>Smetanova 838, Ústí nad Orlicí, PSČ 562 01</w:t>
    </w:r>
  </w:p>
  <w:p w:rsidR="00024E71" w:rsidRDefault="00024E71" w:rsidP="008A0C02">
    <w:pPr>
      <w:jc w:val="center"/>
    </w:pPr>
    <w:r>
      <w:rPr>
        <w:noProof/>
      </w:rPr>
      <w:pict>
        <v:line id="Line 8" o:spid="_x0000_s2051" style="position:absolute;left:0;text-align:left;z-index:251657728;visibility:visible;mso-wrap-distance-top:-3e-5mm;mso-wrap-distance-bottom:-3e-5mm" from="0,8.1pt" to="459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PKY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E91F9C"/>
    <w:multiLevelType w:val="hybridMultilevel"/>
    <w:tmpl w:val="F522C6A4"/>
    <w:lvl w:ilvl="0" w:tplc="0405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23F5ABA"/>
    <w:multiLevelType w:val="hybridMultilevel"/>
    <w:tmpl w:val="AD42511C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05E14859"/>
    <w:multiLevelType w:val="hybridMultilevel"/>
    <w:tmpl w:val="901062B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9C43B3"/>
    <w:multiLevelType w:val="hybridMultilevel"/>
    <w:tmpl w:val="FADC65C0"/>
    <w:lvl w:ilvl="0" w:tplc="F49C8D1E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CA9560F"/>
    <w:multiLevelType w:val="hybridMultilevel"/>
    <w:tmpl w:val="AD040D5A"/>
    <w:lvl w:ilvl="0" w:tplc="040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>
    <w:nsid w:val="0F03113F"/>
    <w:multiLevelType w:val="hybridMultilevel"/>
    <w:tmpl w:val="BF6C08C0"/>
    <w:lvl w:ilvl="0" w:tplc="B678CC24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0BB7F23"/>
    <w:multiLevelType w:val="hybridMultilevel"/>
    <w:tmpl w:val="91FA9590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7">
    <w:nsid w:val="12946C75"/>
    <w:multiLevelType w:val="hybridMultilevel"/>
    <w:tmpl w:val="CE4CE80A"/>
    <w:lvl w:ilvl="0" w:tplc="E54E6FD6">
      <w:start w:val="2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180C30C5"/>
    <w:multiLevelType w:val="hybridMultilevel"/>
    <w:tmpl w:val="405EDF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92480C"/>
    <w:multiLevelType w:val="hybridMultilevel"/>
    <w:tmpl w:val="5272732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8B46239"/>
    <w:multiLevelType w:val="hybridMultilevel"/>
    <w:tmpl w:val="D7FEA266"/>
    <w:lvl w:ilvl="0" w:tplc="B678CC24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9882C3D"/>
    <w:multiLevelType w:val="hybridMultilevel"/>
    <w:tmpl w:val="BD6442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A44204"/>
    <w:multiLevelType w:val="hybridMultilevel"/>
    <w:tmpl w:val="A35EDF28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3">
    <w:nsid w:val="1AFB3412"/>
    <w:multiLevelType w:val="hybridMultilevel"/>
    <w:tmpl w:val="C286145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B722361"/>
    <w:multiLevelType w:val="hybridMultilevel"/>
    <w:tmpl w:val="F8EE5D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C454970"/>
    <w:multiLevelType w:val="hybridMultilevel"/>
    <w:tmpl w:val="64F44DEE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6">
    <w:nsid w:val="1E196933"/>
    <w:multiLevelType w:val="hybridMultilevel"/>
    <w:tmpl w:val="1E785572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20935E1F"/>
    <w:multiLevelType w:val="hybridMultilevel"/>
    <w:tmpl w:val="4D7C10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5E2DA8"/>
    <w:multiLevelType w:val="hybridMultilevel"/>
    <w:tmpl w:val="A9BE60D0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9">
    <w:nsid w:val="39D727A4"/>
    <w:multiLevelType w:val="multilevel"/>
    <w:tmpl w:val="A47CA1A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0">
    <w:nsid w:val="3EA0346B"/>
    <w:multiLevelType w:val="hybridMultilevel"/>
    <w:tmpl w:val="520042AE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1">
    <w:nsid w:val="51574435"/>
    <w:multiLevelType w:val="hybridMultilevel"/>
    <w:tmpl w:val="9B7201B8"/>
    <w:lvl w:ilvl="0" w:tplc="0405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5FE76917"/>
    <w:multiLevelType w:val="hybridMultilevel"/>
    <w:tmpl w:val="EF0091D4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>
    <w:nsid w:val="612D56B5"/>
    <w:multiLevelType w:val="hybridMultilevel"/>
    <w:tmpl w:val="28906AA2"/>
    <w:lvl w:ilvl="0" w:tplc="0405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>
    <w:nsid w:val="619E2D7A"/>
    <w:multiLevelType w:val="hybridMultilevel"/>
    <w:tmpl w:val="BBBEFAAE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69B033C"/>
    <w:multiLevelType w:val="hybridMultilevel"/>
    <w:tmpl w:val="ECA04628"/>
    <w:lvl w:ilvl="0" w:tplc="00EE0206">
      <w:start w:val="1"/>
      <w:numFmt w:val="decimal"/>
      <w:suff w:val="space"/>
      <w:lvlText w:val="%1."/>
      <w:lvlJc w:val="left"/>
      <w:pPr>
        <w:ind w:left="907" w:hanging="547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684C7FBE"/>
    <w:multiLevelType w:val="hybridMultilevel"/>
    <w:tmpl w:val="BAEA3C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38212E0"/>
    <w:multiLevelType w:val="hybridMultilevel"/>
    <w:tmpl w:val="955C8F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58156D"/>
    <w:multiLevelType w:val="hybridMultilevel"/>
    <w:tmpl w:val="7730EB28"/>
    <w:lvl w:ilvl="0" w:tplc="B678CC24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97D1510"/>
    <w:multiLevelType w:val="hybridMultilevel"/>
    <w:tmpl w:val="D36C9066"/>
    <w:lvl w:ilvl="0" w:tplc="F66889DA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25"/>
  </w:num>
  <w:num w:numId="5">
    <w:abstractNumId w:val="29"/>
  </w:num>
  <w:num w:numId="6">
    <w:abstractNumId w:val="10"/>
  </w:num>
  <w:num w:numId="7">
    <w:abstractNumId w:val="9"/>
  </w:num>
  <w:num w:numId="8">
    <w:abstractNumId w:val="16"/>
  </w:num>
  <w:num w:numId="9">
    <w:abstractNumId w:val="23"/>
  </w:num>
  <w:num w:numId="10">
    <w:abstractNumId w:val="15"/>
  </w:num>
  <w:num w:numId="11">
    <w:abstractNumId w:val="20"/>
  </w:num>
  <w:num w:numId="12">
    <w:abstractNumId w:val="12"/>
  </w:num>
  <w:num w:numId="13">
    <w:abstractNumId w:val="11"/>
  </w:num>
  <w:num w:numId="14">
    <w:abstractNumId w:val="18"/>
  </w:num>
  <w:num w:numId="15">
    <w:abstractNumId w:val="27"/>
  </w:num>
  <w:num w:numId="16">
    <w:abstractNumId w:val="6"/>
  </w:num>
  <w:num w:numId="17">
    <w:abstractNumId w:val="24"/>
  </w:num>
  <w:num w:numId="18">
    <w:abstractNumId w:val="21"/>
  </w:num>
  <w:num w:numId="19">
    <w:abstractNumId w:val="0"/>
  </w:num>
  <w:num w:numId="20">
    <w:abstractNumId w:val="19"/>
  </w:num>
  <w:num w:numId="21">
    <w:abstractNumId w:val="28"/>
  </w:num>
  <w:num w:numId="22">
    <w:abstractNumId w:val="14"/>
  </w:num>
  <w:num w:numId="23">
    <w:abstractNumId w:val="4"/>
  </w:num>
  <w:num w:numId="24">
    <w:abstractNumId w:val="26"/>
  </w:num>
  <w:num w:numId="25">
    <w:abstractNumId w:val="8"/>
  </w:num>
  <w:num w:numId="26">
    <w:abstractNumId w:val="22"/>
  </w:num>
  <w:num w:numId="27">
    <w:abstractNumId w:val="1"/>
  </w:num>
  <w:num w:numId="28">
    <w:abstractNumId w:val="17"/>
  </w:num>
  <w:num w:numId="29">
    <w:abstractNumId w:val="13"/>
  </w:num>
  <w:num w:numId="3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B7DFA"/>
    <w:rsid w:val="00024E71"/>
    <w:rsid w:val="00050038"/>
    <w:rsid w:val="00130DA7"/>
    <w:rsid w:val="001C3B27"/>
    <w:rsid w:val="001D2C1D"/>
    <w:rsid w:val="002C6F4B"/>
    <w:rsid w:val="003B7FDE"/>
    <w:rsid w:val="00482914"/>
    <w:rsid w:val="004933DD"/>
    <w:rsid w:val="00597878"/>
    <w:rsid w:val="005B0FB9"/>
    <w:rsid w:val="00672A8A"/>
    <w:rsid w:val="006F741C"/>
    <w:rsid w:val="007010A4"/>
    <w:rsid w:val="0076069A"/>
    <w:rsid w:val="008A0C02"/>
    <w:rsid w:val="008B7DFA"/>
    <w:rsid w:val="009C5387"/>
    <w:rsid w:val="00B511C5"/>
    <w:rsid w:val="00BD6E36"/>
    <w:rsid w:val="00C00616"/>
    <w:rsid w:val="00CB7167"/>
    <w:rsid w:val="00D16AFA"/>
    <w:rsid w:val="00D838E3"/>
    <w:rsid w:val="00D97060"/>
    <w:rsid w:val="00E04CC9"/>
    <w:rsid w:val="00E72B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6F4B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C6F4B"/>
    <w:pPr>
      <w:keepNext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54FF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er">
    <w:name w:val="header"/>
    <w:basedOn w:val="Normal"/>
    <w:link w:val="HeaderChar"/>
    <w:uiPriority w:val="99"/>
    <w:semiHidden/>
    <w:rsid w:val="002C6F4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54FF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rsid w:val="002C6F4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54FF5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rsid w:val="002C6F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4FF5"/>
    <w:rPr>
      <w:sz w:val="0"/>
      <w:szCs w:val="0"/>
    </w:rPr>
  </w:style>
  <w:style w:type="character" w:styleId="PageNumber">
    <w:name w:val="page number"/>
    <w:basedOn w:val="DefaultParagraphFont"/>
    <w:uiPriority w:val="99"/>
    <w:semiHidden/>
    <w:rsid w:val="002C6F4B"/>
    <w:rPr>
      <w:rFonts w:cs="Times New Roman"/>
    </w:rPr>
  </w:style>
  <w:style w:type="character" w:customStyle="1" w:styleId="CharChar">
    <w:name w:val="Char Char"/>
    <w:basedOn w:val="DefaultParagraphFont"/>
    <w:uiPriority w:val="99"/>
    <w:rsid w:val="002C6F4B"/>
    <w:rPr>
      <w:rFonts w:cs="Times New Roman"/>
      <w:b/>
      <w:sz w:val="24"/>
      <w:szCs w:val="24"/>
    </w:rPr>
  </w:style>
  <w:style w:type="paragraph" w:styleId="ListParagraph">
    <w:name w:val="List Paragraph"/>
    <w:basedOn w:val="Normal"/>
    <w:uiPriority w:val="99"/>
    <w:qFormat/>
    <w:rsid w:val="008B7D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x\Desktop\TP%2015-16\OSN%204.B\TP%20ZA%20OSN%204.%20ro&#269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TP ZA OSN 4. roč.dotx</Template>
  <TotalTime>26</TotalTime>
  <Pages>4</Pages>
  <Words>1020</Words>
  <Characters>6019</Characters>
  <Application>Microsoft Office Outlook</Application>
  <DocSecurity>0</DocSecurity>
  <Lines>0</Lines>
  <Paragraphs>0</Paragraphs>
  <ScaleCrop>false</ScaleCrop>
  <Company>VO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Obor: Zdravotnický asistent, 53-41-M/007</dc:title>
  <dc:subject/>
  <dc:creator>Mamka</dc:creator>
  <cp:keywords/>
  <dc:description/>
  <cp:lastModifiedBy>SZSUO1</cp:lastModifiedBy>
  <cp:revision>8</cp:revision>
  <cp:lastPrinted>2015-09-07T11:35:00Z</cp:lastPrinted>
  <dcterms:created xsi:type="dcterms:W3CDTF">2015-08-28T08:22:00Z</dcterms:created>
  <dcterms:modified xsi:type="dcterms:W3CDTF">2016-09-29T10:32:00Z</dcterms:modified>
</cp:coreProperties>
</file>